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2F47" w14:textId="21D5C061" w:rsidR="00CB405F" w:rsidRDefault="004E1447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 w:rsidRPr="004E1447">
        <w:rPr>
          <w:rFonts w:ascii="Calibri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0" locked="0" layoutInCell="1" allowOverlap="1" wp14:anchorId="7D33868F" wp14:editId="6F3627CA">
            <wp:simplePos x="0" y="0"/>
            <wp:positionH relativeFrom="column">
              <wp:posOffset>-252730</wp:posOffset>
            </wp:positionH>
            <wp:positionV relativeFrom="paragraph">
              <wp:posOffset>0</wp:posOffset>
            </wp:positionV>
            <wp:extent cx="1180465" cy="655955"/>
            <wp:effectExtent l="0" t="0" r="0" b="0"/>
            <wp:wrapSquare wrapText="bothSides"/>
            <wp:docPr id="84751758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CB405F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3D7A7F67" w14:textId="383E0650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DA1156">
        <w:rPr>
          <w:rFonts w:ascii="Calibri" w:eastAsiaTheme="majorEastAsia" w:hAnsi="Calibri" w:cs="Calibri"/>
          <w:sz w:val="20"/>
          <w:szCs w:val="20"/>
          <w:lang w:eastAsia="en-US"/>
        </w:rPr>
        <w:t xml:space="preserve">6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Infrastruktura </w:t>
      </w:r>
      <w:r w:rsidR="00DA1156">
        <w:rPr>
          <w:rFonts w:ascii="Calibri" w:eastAsiaTheme="majorEastAsia" w:hAnsi="Calibri" w:cs="Calibri"/>
          <w:sz w:val="20"/>
          <w:szCs w:val="20"/>
          <w:lang w:eastAsia="en-US"/>
        </w:rPr>
        <w:t xml:space="preserve">społeczna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1F765D46" w14:textId="337A9205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3885561" w14:textId="17BFB38E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2081565B" w14:textId="11DE03C6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1E0D3318" w14:textId="35DF4251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Działania 6.</w:t>
      </w:r>
      <w:r w:rsidR="00DA115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6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Infrastruktura </w:t>
      </w:r>
      <w:r w:rsidR="00DA115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społeczna -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bookmarkEnd w:id="1"/>
    <w:p w14:paraId="74C0EA0B" w14:textId="49514E03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7D61A0B8" w14:textId="3C76F77B" w:rsidR="00155577" w:rsidRPr="0083622A" w:rsidRDefault="00155577" w:rsidP="00E85647">
      <w:pPr>
        <w:pStyle w:val="Nagwek2"/>
        <w:numPr>
          <w:ilvl w:val="0"/>
          <w:numId w:val="9"/>
        </w:numPr>
      </w:pPr>
      <w:r w:rsidRPr="0083622A">
        <w:t>Wydatki kwalifikowalne</w:t>
      </w:r>
    </w:p>
    <w:p w14:paraId="255FA782" w14:textId="7BD0C0C3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61A9F905" w14:textId="53593F14" w:rsidR="00155577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kwalifikowalny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58E35FC5" w14:textId="30544AC1" w:rsidR="00B416D3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</w:p>
    <w:p w14:paraId="7F722A95" w14:textId="34C0436E" w:rsidR="00CD5F06" w:rsidRPr="00613631" w:rsidRDefault="00CD5F06" w:rsidP="00CD5F06">
      <w:pPr>
        <w:spacing w:before="240"/>
      </w:pPr>
      <w:r>
        <w:rPr>
          <w:b/>
        </w:rPr>
        <w:t>K</w:t>
      </w:r>
      <w:r w:rsidRPr="00CD5F06">
        <w:rPr>
          <w:b/>
        </w:rPr>
        <w:t>walifikowalne</w:t>
      </w:r>
      <w:r w:rsidRPr="00613631">
        <w:t xml:space="preserve"> </w:t>
      </w:r>
      <w:r w:rsidR="00F218EB">
        <w:rPr>
          <w:b/>
        </w:rPr>
        <w:t>wydatki</w:t>
      </w:r>
      <w:r w:rsidRPr="00CD5F06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59D88326" w14:textId="4C18045B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 opracowania lub aktualizacji dokumentów i prac niezbędnych do przygotowania projektu m.in. koncepcja budowlana, raport oddziaływania na środowisko, projekt budowlany, projekt architektoniczny i wykonawczy, prace geodezyjne,</w:t>
      </w:r>
    </w:p>
    <w:p w14:paraId="053A939D" w14:textId="193FF563" w:rsidR="00127EA6" w:rsidRPr="00F9562B" w:rsidRDefault="00127EA6" w:rsidP="00127EA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budowy, rozbudowy, innych robót budowlanych (p</w:t>
      </w:r>
      <w:r w:rsidRPr="00516A90">
        <w:t>rzebudow</w:t>
      </w:r>
      <w:r>
        <w:t xml:space="preserve">y i remontu) </w:t>
      </w:r>
      <w:r w:rsidRPr="00516A90">
        <w:t xml:space="preserve">infrastruktury </w:t>
      </w:r>
      <w:r>
        <w:t xml:space="preserve">na potrzeby świadczenia usług </w:t>
      </w:r>
      <w:r w:rsidRPr="00F9562B">
        <w:t>społecznych</w:t>
      </w:r>
      <w:r w:rsidR="00AF00C3" w:rsidRPr="00F9562B">
        <w:t xml:space="preserve"> wskazanych w sekcji III.C Regulaminu </w:t>
      </w:r>
      <w:r w:rsidR="005773C8" w:rsidRPr="00F9562B">
        <w:t>naboru wniosków</w:t>
      </w:r>
      <w:r w:rsidRPr="00F9562B">
        <w:t xml:space="preserve">, </w:t>
      </w:r>
    </w:p>
    <w:p w14:paraId="5BFFEC11" w14:textId="1F927D7E" w:rsidR="00127EA6" w:rsidRPr="00F9562B" w:rsidRDefault="004538C1" w:rsidP="00127EA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F9562B">
        <w:t xml:space="preserve">koszty </w:t>
      </w:r>
      <w:r w:rsidR="00E25B12" w:rsidRPr="00F9562B">
        <w:t>bezpośredniego</w:t>
      </w:r>
      <w:r w:rsidR="001A731E">
        <w:t xml:space="preserve">, </w:t>
      </w:r>
      <w:r w:rsidR="001A731E" w:rsidRPr="00297F6C">
        <w:t>niezbędnego</w:t>
      </w:r>
      <w:r w:rsidR="00E25B12" w:rsidRPr="00F9562B">
        <w:t xml:space="preserve"> </w:t>
      </w:r>
      <w:r w:rsidRPr="00F9562B">
        <w:t>zagospodarowania otoczenia obiektów objętych projektem</w:t>
      </w:r>
      <w:r w:rsidR="00506262">
        <w:t>,</w:t>
      </w:r>
      <w:r w:rsidRPr="00F9562B">
        <w:t xml:space="preserve"> </w:t>
      </w:r>
    </w:p>
    <w:p w14:paraId="0410253E" w14:textId="64DE578B" w:rsidR="00127EA6" w:rsidRPr="00F9562B" w:rsidRDefault="00127EA6" w:rsidP="004538C1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bookmarkStart w:id="2" w:name="_Hlk141189949"/>
      <w:r w:rsidRPr="00F9562B">
        <w:t>koszty zakupu trwałego wyposażenia oraz wartości niematerialnych i prawnych podlegając</w:t>
      </w:r>
      <w:r w:rsidR="004538C1" w:rsidRPr="00F9562B">
        <w:t xml:space="preserve">ych </w:t>
      </w:r>
      <w:r w:rsidRPr="00F9562B">
        <w:t>amortyzacji, ujęt</w:t>
      </w:r>
      <w:r w:rsidR="004538C1" w:rsidRPr="00F9562B">
        <w:t xml:space="preserve">ych </w:t>
      </w:r>
      <w:r w:rsidRPr="00F9562B">
        <w:t>w ewidencji środków trwałych oraz wartości niematerialnych i prawnych</w:t>
      </w:r>
      <w:r w:rsidR="004538C1" w:rsidRPr="00F9562B">
        <w:t>,</w:t>
      </w:r>
      <w:r w:rsidRPr="00F9562B">
        <w:t xml:space="preserve"> </w:t>
      </w:r>
    </w:p>
    <w:p w14:paraId="3039B4BD" w14:textId="5635D88C" w:rsidR="00382183" w:rsidRPr="00F9562B" w:rsidRDefault="00317C09" w:rsidP="004538C1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F9562B">
        <w:t>koszty zakupu wyposażenia i pomocy niezbędnych do świadczenia usług społecznych (z wyłączeniem wyrobów i produktów jednorazowego użytku</w:t>
      </w:r>
      <w:r w:rsidR="00F96AE0" w:rsidRPr="00F9562B">
        <w:t>),</w:t>
      </w:r>
    </w:p>
    <w:bookmarkEnd w:id="2"/>
    <w:p w14:paraId="797AA608" w14:textId="6B39B133" w:rsidR="00205995" w:rsidRDefault="00127EA6" w:rsidP="004C5759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 xml:space="preserve">wydatki związane z </w:t>
      </w:r>
      <w:r w:rsidR="004C5759">
        <w:t xml:space="preserve">poprawą dostępności cyfrowej i informacyjno - komunikacyjnej oraz </w:t>
      </w:r>
      <w:r w:rsidRPr="00A34DFC">
        <w:t>likwidacj</w:t>
      </w:r>
      <w:r>
        <w:t>ą</w:t>
      </w:r>
      <w:r w:rsidRPr="00A34DFC">
        <w:t xml:space="preserve"> barier architektonicznych</w:t>
      </w:r>
      <w:r w:rsidR="00D33E1E">
        <w:t xml:space="preserve"> </w:t>
      </w:r>
      <w:r w:rsidR="00205995" w:rsidRPr="008A2126">
        <w:t xml:space="preserve">w szczególności w oparciu o projektowanie uniwersalne lub zastosowanie racjonalnego usprawnienia oraz uwzględniające </w:t>
      </w:r>
      <w:r w:rsidR="00205995" w:rsidRPr="00B24AEC">
        <w:t>potrzeby osób z niepełnosprawnościami</w:t>
      </w:r>
      <w:r w:rsidR="00D33E1E">
        <w:t>,</w:t>
      </w:r>
    </w:p>
    <w:p w14:paraId="3599E147" w14:textId="355D1DA6" w:rsidR="00127EA6" w:rsidRDefault="00127EA6" w:rsidP="007571EE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działań służących zmniejszeniu energochłonności infrastruktury</w:t>
      </w:r>
      <w:r w:rsidR="005A20CD">
        <w:t>,</w:t>
      </w:r>
    </w:p>
    <w:p w14:paraId="6E382ED4" w14:textId="77777777" w:rsidR="00CD5F06" w:rsidRPr="00D57DD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>koszt nadzoru inwestorskiego:</w:t>
      </w:r>
    </w:p>
    <w:p w14:paraId="7C697D03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75EDE1FC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4203712A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19193266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nadzoru autorskiego do 15 % kosztów dokumentacji projektowej związanej z realizowanym projektem,</w:t>
      </w:r>
    </w:p>
    <w:p w14:paraId="76AF3A3C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koszty informacji i promocji w szczególności:</w:t>
      </w:r>
    </w:p>
    <w:p w14:paraId="3B59FF11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lastRenderedPageBreak/>
        <w:t>przygotowanie lub aktualizacja informacji lub zakładki na stronie internetowej poświęconej projektowi,</w:t>
      </w:r>
    </w:p>
    <w:p w14:paraId="069AFEFA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koszt usługi zleconej w zakresie prowadzenia konta w mediach społecznościowych,</w:t>
      </w:r>
    </w:p>
    <w:p w14:paraId="03348175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tablice informacyjne,</w:t>
      </w:r>
    </w:p>
    <w:p w14:paraId="105727AB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plakaty informacyjne w miejscu realizacji projektu,</w:t>
      </w:r>
    </w:p>
    <w:p w14:paraId="7A998D82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6FD6A285" w14:textId="519ADCF3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 xml:space="preserve">  podatek od towarów i usług (VAT). </w:t>
      </w:r>
    </w:p>
    <w:p w14:paraId="3D1B29BF" w14:textId="77777777" w:rsidR="00CD5F06" w:rsidRPr="00D57DDF" w:rsidRDefault="00CD5F06" w:rsidP="00CD5F06">
      <w:pPr>
        <w:pStyle w:val="Akapitzlist"/>
        <w:ind w:left="567"/>
        <w:contextualSpacing/>
        <w:jc w:val="both"/>
      </w:pPr>
    </w:p>
    <w:p w14:paraId="6B104EBD" w14:textId="2E6DC901" w:rsidR="00CD5F06" w:rsidRPr="00612706" w:rsidRDefault="00CD5F06" w:rsidP="00612706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b/>
          <w:sz w:val="24"/>
        </w:rPr>
      </w:pPr>
      <w:r w:rsidRPr="00612706">
        <w:rPr>
          <w:b/>
          <w:sz w:val="24"/>
        </w:rPr>
        <w:t xml:space="preserve">Wydatki niekwalifikowalne </w:t>
      </w:r>
    </w:p>
    <w:p w14:paraId="1825B08B" w14:textId="3BF966D3" w:rsidR="00CD5F06" w:rsidRPr="00D57DDF" w:rsidRDefault="00CD5F06" w:rsidP="00766D3A">
      <w:pPr>
        <w:spacing w:after="160" w:line="259" w:lineRule="auto"/>
        <w:contextualSpacing/>
        <w:jc w:val="both"/>
      </w:pPr>
      <w:r w:rsidRPr="005A227D">
        <w:rPr>
          <w:b/>
        </w:rPr>
        <w:t>Niekwalifikowalne</w:t>
      </w:r>
      <w:r w:rsidR="00F218EB">
        <w:rPr>
          <w:b/>
        </w:rPr>
        <w:t xml:space="preserve"> wydatki </w:t>
      </w:r>
      <w:r w:rsidR="00F218EB" w:rsidRPr="00F218EB">
        <w:t>poniesione</w:t>
      </w:r>
      <w:r w:rsidR="00766D3A">
        <w:rPr>
          <w:b/>
        </w:rPr>
        <w:t xml:space="preserve"> </w:t>
      </w:r>
      <w:r>
        <w:t xml:space="preserve">w ramach projektu </w:t>
      </w:r>
      <w:r w:rsidRPr="00D57DDF">
        <w:t>obejmują w szczególności:</w:t>
      </w:r>
      <w:r w:rsidRPr="005A227D">
        <w:rPr>
          <w:b/>
        </w:rPr>
        <w:t xml:space="preserve"> </w:t>
      </w:r>
      <w:r w:rsidRPr="00D57DDF">
        <w:t xml:space="preserve"> </w:t>
      </w:r>
    </w:p>
    <w:p w14:paraId="4E228F9A" w14:textId="77777777" w:rsidR="00C0086B" w:rsidRPr="00F96AE0" w:rsidRDefault="00CD5F06" w:rsidP="00C0086B">
      <w:pPr>
        <w:pStyle w:val="Nagwek2"/>
        <w:spacing w:before="0" w:after="160" w:line="259" w:lineRule="auto"/>
        <w:contextualSpacing/>
      </w:pPr>
      <w:r w:rsidRPr="00F96AE0">
        <w:t xml:space="preserve">koszty pośrednie o których mowa w Podrozdziale 3.12 Wytycznych dotyczących kwalifikowalności, </w:t>
      </w:r>
    </w:p>
    <w:p w14:paraId="7D534D5E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nadzoru inwestorskiego, inżyniera kontraktu oraz nadzoru autorskiego powyżej limitów określonych w pkt.</w:t>
      </w:r>
      <w:r w:rsidR="00623F12">
        <w:t>1</w:t>
      </w:r>
      <w:r w:rsidRPr="00AB5672">
        <w:t xml:space="preserve">, </w:t>
      </w:r>
    </w:p>
    <w:p w14:paraId="4427933B" w14:textId="6D7C3972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wynagrodzeń personelu bezpośredniego beneficjenta</w:t>
      </w:r>
      <w:r w:rsidR="006D4F9A">
        <w:t>/partnerów</w:t>
      </w:r>
      <w:r w:rsidR="005411D6">
        <w:t xml:space="preserve">, </w:t>
      </w:r>
    </w:p>
    <w:p w14:paraId="460FFC7B" w14:textId="77777777" w:rsidR="00B77A76" w:rsidRDefault="00CD5F06" w:rsidP="00B77A76">
      <w:pPr>
        <w:pStyle w:val="Nagwek2"/>
        <w:spacing w:before="0" w:after="160" w:line="259" w:lineRule="auto"/>
        <w:contextualSpacing/>
      </w:pPr>
      <w:r w:rsidRPr="00AB5672">
        <w:t xml:space="preserve">koszty publikacji papierowych (np. druk albumów pamiątkowych, kalendarzy, folderów, ulotek) za wyjątkiem szczególnie uzasadnionych sytuacji np. publikacje papierowe skierowane do osób starszych i z niepełnosprawnościami, </w:t>
      </w:r>
    </w:p>
    <w:p w14:paraId="29357196" w14:textId="0DC47D84" w:rsidR="001A731E" w:rsidRPr="00297F6C" w:rsidRDefault="001A731E" w:rsidP="00B77A76">
      <w:pPr>
        <w:pStyle w:val="Nagwek2"/>
        <w:spacing w:before="0" w:after="160" w:line="259" w:lineRule="auto"/>
        <w:contextualSpacing/>
      </w:pPr>
      <w:r w:rsidRPr="00297F6C">
        <w:t xml:space="preserve">koszty zakupu wyrobów i produktów jednorazowego użytku, </w:t>
      </w:r>
    </w:p>
    <w:p w14:paraId="6D3C559A" w14:textId="28800CE4" w:rsidR="001A731E" w:rsidRPr="001A731E" w:rsidRDefault="007A028F" w:rsidP="001A731E">
      <w:pPr>
        <w:pStyle w:val="Nagwek2"/>
        <w:spacing w:before="0" w:after="160" w:line="259" w:lineRule="auto"/>
        <w:contextualSpacing/>
      </w:pPr>
      <w:r w:rsidRPr="00297F6C">
        <w:t xml:space="preserve">koszty </w:t>
      </w:r>
      <w:r w:rsidR="00CD5F06" w:rsidRPr="00297F6C">
        <w:t>zakup</w:t>
      </w:r>
      <w:r w:rsidRPr="00297F6C">
        <w:t>u</w:t>
      </w:r>
      <w:r w:rsidR="00CD5F06" w:rsidRPr="00297F6C">
        <w:t xml:space="preserve"> wyposażenia i wartości niematerialnych i prawnych</w:t>
      </w:r>
      <w:r w:rsidR="00CD5F06" w:rsidRPr="00AB5672">
        <w:t xml:space="preserve"> niepodlegających amortyzacji oraz nieujętych w ewidencji środków trwałych oraz wartości niematerialnych i prawnych</w:t>
      </w:r>
      <w:r w:rsidR="00F96AE0">
        <w:t xml:space="preserve"> za wyjątkiem zakupu wyposażenia i pomocy niezbędnych do świadczenia usług społecznych</w:t>
      </w:r>
      <w:r w:rsidR="00021B0F">
        <w:rPr>
          <w:strike/>
          <w:highlight w:val="green"/>
        </w:rPr>
        <w:t xml:space="preserve"> </w:t>
      </w:r>
      <w:r w:rsidR="00F96AE0">
        <w:t>zatwierdzonymi przez IZ FEP 2021-2027</w:t>
      </w:r>
      <w:r w:rsidR="001A731E">
        <w:t>,</w:t>
      </w:r>
    </w:p>
    <w:p w14:paraId="37F80B80" w14:textId="7B0E546A" w:rsidR="00CD5F06" w:rsidRDefault="00CD5F06" w:rsidP="00C0086B">
      <w:pPr>
        <w:pStyle w:val="Nagwek2"/>
        <w:spacing w:before="0" w:after="160" w:line="259" w:lineRule="auto"/>
        <w:contextualSpacing/>
      </w:pPr>
      <w:r w:rsidRPr="00AB5672">
        <w:t>wydatki wyszczególnione w Podrozdziale 2.3 Wytycznych MFiPR dotyczących kwalifikowalności wydatków na lata 2021-2027.</w:t>
      </w:r>
    </w:p>
    <w:p w14:paraId="459E4A89" w14:textId="54A0B7FD" w:rsidR="006A3EAB" w:rsidRDefault="006A3EAB" w:rsidP="006A3EAB">
      <w:pPr>
        <w:spacing w:after="160" w:line="259" w:lineRule="auto"/>
        <w:contextualSpacing/>
        <w:jc w:val="both"/>
      </w:pPr>
    </w:p>
    <w:p w14:paraId="6163C346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t>Uwaga!</w:t>
      </w:r>
    </w:p>
    <w:p w14:paraId="66F35262" w14:textId="46D9CEF4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5F426244" w14:textId="1DCABFDF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594B3C8C" w14:textId="07CEC043" w:rsidR="00D37D4A" w:rsidRDefault="00CC1225" w:rsidP="00297F6C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10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2021-2027.</w:t>
      </w:r>
      <w:bookmarkEnd w:id="0"/>
    </w:p>
    <w:sectPr w:rsidR="00D37D4A" w:rsidSect="00FB5E92"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60E85" w14:textId="77777777" w:rsidR="0034659E" w:rsidRDefault="0034659E">
      <w:r>
        <w:separator/>
      </w:r>
    </w:p>
  </w:endnote>
  <w:endnote w:type="continuationSeparator" w:id="0">
    <w:p w14:paraId="786A52F8" w14:textId="77777777" w:rsidR="0034659E" w:rsidRDefault="0034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77777777" w:rsidR="00EE759B" w:rsidRPr="00B01F08" w:rsidRDefault="00EE759B" w:rsidP="00B01F08">
    <w:pPr>
      <w:pStyle w:val="Stopka"/>
    </w:pPr>
    <w:bookmarkStart w:id="3" w:name="_Hlk133349113"/>
    <w:bookmarkStart w:id="4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77777777" w:rsidR="00EE759B" w:rsidRPr="0061767F" w:rsidRDefault="00EE759B" w:rsidP="00F93B8B">
                            <w:pPr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77777777" w:rsidR="00EE759B" w:rsidRPr="0061767F" w:rsidRDefault="00EE759B" w:rsidP="00F93B8B">
                      <w:pPr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7857F" w14:textId="77777777" w:rsidR="0034659E" w:rsidRDefault="0034659E">
      <w:r>
        <w:separator/>
      </w:r>
    </w:p>
  </w:footnote>
  <w:footnote w:type="continuationSeparator" w:id="0">
    <w:p w14:paraId="400BDA1F" w14:textId="77777777" w:rsidR="0034659E" w:rsidRDefault="00346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D61A2"/>
    <w:multiLevelType w:val="hybridMultilevel"/>
    <w:tmpl w:val="FB942084"/>
    <w:lvl w:ilvl="0" w:tplc="AD9A8B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2311"/>
    <w:multiLevelType w:val="hybridMultilevel"/>
    <w:tmpl w:val="FC5AB9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8155D"/>
    <w:multiLevelType w:val="hybridMultilevel"/>
    <w:tmpl w:val="9698D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D24C5"/>
    <w:multiLevelType w:val="hybridMultilevel"/>
    <w:tmpl w:val="A3125FF8"/>
    <w:lvl w:ilvl="0" w:tplc="1A0A5A42">
      <w:start w:val="1"/>
      <w:numFmt w:val="bullet"/>
      <w:pStyle w:val="Nagwek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5B3689"/>
    <w:multiLevelType w:val="hybridMultilevel"/>
    <w:tmpl w:val="BE043C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698236">
    <w:abstractNumId w:val="0"/>
  </w:num>
  <w:num w:numId="2" w16cid:durableId="1406494013">
    <w:abstractNumId w:val="7"/>
  </w:num>
  <w:num w:numId="3" w16cid:durableId="1693261438">
    <w:abstractNumId w:val="1"/>
  </w:num>
  <w:num w:numId="4" w16cid:durableId="844904423">
    <w:abstractNumId w:val="4"/>
  </w:num>
  <w:num w:numId="5" w16cid:durableId="1029603074">
    <w:abstractNumId w:val="5"/>
  </w:num>
  <w:num w:numId="6" w16cid:durableId="1508598719">
    <w:abstractNumId w:val="6"/>
  </w:num>
  <w:num w:numId="7" w16cid:durableId="1182817527">
    <w:abstractNumId w:val="11"/>
  </w:num>
  <w:num w:numId="8" w16cid:durableId="2083479534">
    <w:abstractNumId w:val="8"/>
  </w:num>
  <w:num w:numId="9" w16cid:durableId="1230380627">
    <w:abstractNumId w:val="10"/>
  </w:num>
  <w:num w:numId="10" w16cid:durableId="1360471249">
    <w:abstractNumId w:val="3"/>
  </w:num>
  <w:num w:numId="11" w16cid:durableId="122233062">
    <w:abstractNumId w:val="2"/>
  </w:num>
  <w:num w:numId="12" w16cid:durableId="80998088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ABE13F5-6A2C-4FAA-80FE-ECDE1C059487}"/>
  </w:docVars>
  <w:rsids>
    <w:rsidRoot w:val="00054814"/>
    <w:rsid w:val="00000A16"/>
    <w:rsid w:val="0000253A"/>
    <w:rsid w:val="000044EF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1B0F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1AD9"/>
    <w:rsid w:val="00082018"/>
    <w:rsid w:val="0008319D"/>
    <w:rsid w:val="00083647"/>
    <w:rsid w:val="00083821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B78C0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27EA6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A731E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70B7"/>
    <w:rsid w:val="001B7460"/>
    <w:rsid w:val="001B794B"/>
    <w:rsid w:val="001C132D"/>
    <w:rsid w:val="001C31B2"/>
    <w:rsid w:val="001C3F7E"/>
    <w:rsid w:val="001C41DC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9"/>
    <w:rsid w:val="001D664F"/>
    <w:rsid w:val="001E059E"/>
    <w:rsid w:val="001E0941"/>
    <w:rsid w:val="001E1164"/>
    <w:rsid w:val="001E41C3"/>
    <w:rsid w:val="001E44B3"/>
    <w:rsid w:val="001E5FD5"/>
    <w:rsid w:val="001E71C2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0F91"/>
    <w:rsid w:val="002039BB"/>
    <w:rsid w:val="00205995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3410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97F6C"/>
    <w:rsid w:val="002A031B"/>
    <w:rsid w:val="002A1175"/>
    <w:rsid w:val="002A155E"/>
    <w:rsid w:val="002A382C"/>
    <w:rsid w:val="002A3D82"/>
    <w:rsid w:val="002A57BD"/>
    <w:rsid w:val="002B14FB"/>
    <w:rsid w:val="002B200E"/>
    <w:rsid w:val="002B2180"/>
    <w:rsid w:val="002B3F9D"/>
    <w:rsid w:val="002B4784"/>
    <w:rsid w:val="002B56F8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F0BBA"/>
    <w:rsid w:val="002F3DB5"/>
    <w:rsid w:val="002F400E"/>
    <w:rsid w:val="002F549D"/>
    <w:rsid w:val="002F5998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17C09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1E40"/>
    <w:rsid w:val="00342096"/>
    <w:rsid w:val="00345BDE"/>
    <w:rsid w:val="0034659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57E81"/>
    <w:rsid w:val="003617F6"/>
    <w:rsid w:val="003619F2"/>
    <w:rsid w:val="0036208B"/>
    <w:rsid w:val="00363803"/>
    <w:rsid w:val="00363D0D"/>
    <w:rsid w:val="00365820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183"/>
    <w:rsid w:val="00382FF6"/>
    <w:rsid w:val="003836A1"/>
    <w:rsid w:val="00383B7E"/>
    <w:rsid w:val="003860F6"/>
    <w:rsid w:val="003870C8"/>
    <w:rsid w:val="003871EE"/>
    <w:rsid w:val="0038776E"/>
    <w:rsid w:val="00387F29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330D"/>
    <w:rsid w:val="003F38EC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1B1F"/>
    <w:rsid w:val="004344FF"/>
    <w:rsid w:val="00434AC9"/>
    <w:rsid w:val="0043695F"/>
    <w:rsid w:val="00437C0E"/>
    <w:rsid w:val="00440131"/>
    <w:rsid w:val="00440AC7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38C1"/>
    <w:rsid w:val="004544E8"/>
    <w:rsid w:val="0045683E"/>
    <w:rsid w:val="00457A90"/>
    <w:rsid w:val="004627ED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C91"/>
    <w:rsid w:val="00481D6B"/>
    <w:rsid w:val="004837EA"/>
    <w:rsid w:val="004846C5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823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5759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53A"/>
    <w:rsid w:val="004D4C4F"/>
    <w:rsid w:val="004E1447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262"/>
    <w:rsid w:val="005063CC"/>
    <w:rsid w:val="00506F9F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1D6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773C8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17AD"/>
    <w:rsid w:val="00594464"/>
    <w:rsid w:val="00595BB5"/>
    <w:rsid w:val="00595DBE"/>
    <w:rsid w:val="005969D5"/>
    <w:rsid w:val="005A0C49"/>
    <w:rsid w:val="005A112B"/>
    <w:rsid w:val="005A20CD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5AEB"/>
    <w:rsid w:val="00606B60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3EAB"/>
    <w:rsid w:val="006A4C58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4F9A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1EE"/>
    <w:rsid w:val="00757914"/>
    <w:rsid w:val="007600EA"/>
    <w:rsid w:val="00760A08"/>
    <w:rsid w:val="00760F47"/>
    <w:rsid w:val="00761E3A"/>
    <w:rsid w:val="007627E1"/>
    <w:rsid w:val="0076352D"/>
    <w:rsid w:val="00766D3A"/>
    <w:rsid w:val="00772060"/>
    <w:rsid w:val="0077233E"/>
    <w:rsid w:val="00773510"/>
    <w:rsid w:val="00774092"/>
    <w:rsid w:val="00776530"/>
    <w:rsid w:val="00777383"/>
    <w:rsid w:val="007778A4"/>
    <w:rsid w:val="00780757"/>
    <w:rsid w:val="007817B4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2CDC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0FEF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33D8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923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A00DD9"/>
    <w:rsid w:val="00A037A0"/>
    <w:rsid w:val="00A04690"/>
    <w:rsid w:val="00A0542F"/>
    <w:rsid w:val="00A0589F"/>
    <w:rsid w:val="00A06E96"/>
    <w:rsid w:val="00A1140E"/>
    <w:rsid w:val="00A11BDB"/>
    <w:rsid w:val="00A12102"/>
    <w:rsid w:val="00A12163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16EB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42BD"/>
    <w:rsid w:val="00AA5558"/>
    <w:rsid w:val="00AB046D"/>
    <w:rsid w:val="00AB0DEF"/>
    <w:rsid w:val="00AB15E7"/>
    <w:rsid w:val="00AB2858"/>
    <w:rsid w:val="00AB2DD8"/>
    <w:rsid w:val="00AB2EED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0C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3C88"/>
    <w:rsid w:val="00B6637D"/>
    <w:rsid w:val="00B669BA"/>
    <w:rsid w:val="00B71354"/>
    <w:rsid w:val="00B72562"/>
    <w:rsid w:val="00B73D5B"/>
    <w:rsid w:val="00B7480F"/>
    <w:rsid w:val="00B74D87"/>
    <w:rsid w:val="00B75068"/>
    <w:rsid w:val="00B774A9"/>
    <w:rsid w:val="00B77A76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BBD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798"/>
    <w:rsid w:val="00CF2A13"/>
    <w:rsid w:val="00CF3026"/>
    <w:rsid w:val="00CF3296"/>
    <w:rsid w:val="00CF526F"/>
    <w:rsid w:val="00CF7B02"/>
    <w:rsid w:val="00CF7FEE"/>
    <w:rsid w:val="00D0101A"/>
    <w:rsid w:val="00D0361A"/>
    <w:rsid w:val="00D04742"/>
    <w:rsid w:val="00D04A05"/>
    <w:rsid w:val="00D05C9D"/>
    <w:rsid w:val="00D06722"/>
    <w:rsid w:val="00D07F60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3E1E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089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156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25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AB2"/>
    <w:rsid w:val="00E22791"/>
    <w:rsid w:val="00E25B12"/>
    <w:rsid w:val="00E25EFD"/>
    <w:rsid w:val="00E26535"/>
    <w:rsid w:val="00E274AD"/>
    <w:rsid w:val="00E303E1"/>
    <w:rsid w:val="00E305D4"/>
    <w:rsid w:val="00E31850"/>
    <w:rsid w:val="00E31E52"/>
    <w:rsid w:val="00E33B8E"/>
    <w:rsid w:val="00E34351"/>
    <w:rsid w:val="00E3477B"/>
    <w:rsid w:val="00E351F0"/>
    <w:rsid w:val="00E369A3"/>
    <w:rsid w:val="00E3709B"/>
    <w:rsid w:val="00E37226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3344"/>
    <w:rsid w:val="00E77869"/>
    <w:rsid w:val="00E77870"/>
    <w:rsid w:val="00E80440"/>
    <w:rsid w:val="00E80D7C"/>
    <w:rsid w:val="00E81E82"/>
    <w:rsid w:val="00E83F2B"/>
    <w:rsid w:val="00E85647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38C2"/>
    <w:rsid w:val="00EA5C16"/>
    <w:rsid w:val="00EA62FB"/>
    <w:rsid w:val="00EA7CC4"/>
    <w:rsid w:val="00EA7D40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262D"/>
    <w:rsid w:val="00F74299"/>
    <w:rsid w:val="00F75A58"/>
    <w:rsid w:val="00F77A46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62B"/>
    <w:rsid w:val="00F95792"/>
    <w:rsid w:val="00F96925"/>
    <w:rsid w:val="00F96AE0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4FBA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647"/>
    <w:pPr>
      <w:keepNext/>
      <w:numPr>
        <w:numId w:val="8"/>
      </w:numPr>
      <w:spacing w:before="120" w:after="240"/>
      <w:ind w:left="567" w:hanging="425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85647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3F78A1C-BDAE-4A24-B54C-CD966E1271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BE13F5-6A2C-4FAA-80FE-ECDE1C05948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5</TotalTime>
  <Pages>1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4844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Monika Rogalska</cp:lastModifiedBy>
  <cp:revision>6</cp:revision>
  <cp:lastPrinted>2023-09-22T13:20:00Z</cp:lastPrinted>
  <dcterms:created xsi:type="dcterms:W3CDTF">2025-02-13T07:44:00Z</dcterms:created>
  <dcterms:modified xsi:type="dcterms:W3CDTF">2025-10-22T09:57:00Z</dcterms:modified>
</cp:coreProperties>
</file>