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390" w:type="dxa"/>
        <w:tblInd w:w="-567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5"/>
        <w:gridCol w:w="8080"/>
        <w:gridCol w:w="885"/>
      </w:tblGrid>
      <w:tr w:rsidR="00C70A07" w14:paraId="7E52B963" w14:textId="77777777" w:rsidTr="00070B7A">
        <w:tblPrEx>
          <w:tblCellMar>
            <w:top w:w="0" w:type="dxa"/>
            <w:bottom w:w="0" w:type="dxa"/>
          </w:tblCellMar>
        </w:tblPrEx>
        <w:trPr>
          <w:trHeight w:val="2145"/>
        </w:trPr>
        <w:tc>
          <w:tcPr>
            <w:tcW w:w="9390" w:type="dxa"/>
            <w:gridSpan w:val="3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86829A9" w14:textId="77777777" w:rsidR="00C70A07" w:rsidRDefault="00C70A07" w:rsidP="00C70A07">
            <w:pPr>
              <w:spacing w:before="120" w:after="0"/>
              <w:jc w:val="both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Wykaz załączników do wniosku o płatność w ramach Planu Strategicznego dla Wspólnej Polityki Rolnej na lata 2023-2027 dla Interwencji 13.1 - komponent Wdrażanie LSR</w:t>
            </w:r>
          </w:p>
          <w:p w14:paraId="2F132A23" w14:textId="77777777" w:rsidR="00C70A07" w:rsidRDefault="00C70A07" w:rsidP="00C70A07">
            <w:pPr>
              <w:spacing w:before="120" w:after="0"/>
              <w:jc w:val="both"/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Wstawić</w:t>
            </w:r>
            <w:r>
              <w:rPr>
                <w:rFonts w:ascii="Calibri" w:eastAsia="Times New Roman" w:hAnsi="Calibri" w:cs="Times New Roman"/>
                <w:b/>
                <w:bCs/>
                <w:spacing w:val="0"/>
                <w:sz w:val="22"/>
                <w:szCs w:val="22"/>
                <w:lang w:eastAsia="pl-PL"/>
              </w:rPr>
              <w:t xml:space="preserve"> " TAK"</w:t>
            </w: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 xml:space="preserve"> jeżeli z zakresu Regulaminu naborów wniosków (...) wynika konieczność załączenia dokumentu.</w:t>
            </w:r>
          </w:p>
          <w:p w14:paraId="1D8E7CB4" w14:textId="0D445038" w:rsidR="00C70A07" w:rsidRDefault="00C70A07" w:rsidP="00C70A07">
            <w:pPr>
              <w:spacing w:after="0"/>
              <w:jc w:val="both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 xml:space="preserve">Wstawić </w:t>
            </w:r>
            <w:r>
              <w:rPr>
                <w:rFonts w:ascii="Calibri" w:eastAsia="Times New Roman" w:hAnsi="Calibri" w:cs="Times New Roman"/>
                <w:b/>
                <w:bCs/>
                <w:spacing w:val="0"/>
                <w:sz w:val="22"/>
                <w:szCs w:val="22"/>
                <w:lang w:eastAsia="pl-PL"/>
              </w:rPr>
              <w:t>"ND</w:t>
            </w: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" jeżeli z zakresu Regulaminu naborów wniosków (...) nie wynika konieczność załączenia dokumentu.</w:t>
            </w:r>
          </w:p>
        </w:tc>
      </w:tr>
      <w:tr w:rsidR="00505328" w14:paraId="01AADB6B" w14:textId="77777777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425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69F0D6A" w14:textId="77777777" w:rsidR="00505328" w:rsidRDefault="00505328">
            <w:pPr>
              <w:spacing w:after="0"/>
              <w:rPr>
                <w:rFonts w:ascii="Calibri" w:eastAsia="Times New Roman" w:hAnsi="Calibri" w:cs="Times New Roman"/>
                <w:color w:val="auto"/>
                <w:spacing w:val="0"/>
                <w:sz w:val="22"/>
                <w:szCs w:val="22"/>
                <w:lang w:eastAsia="pl-PL"/>
              </w:rPr>
            </w:pPr>
          </w:p>
        </w:tc>
        <w:tc>
          <w:tcPr>
            <w:tcW w:w="8080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ED27E7D" w14:textId="77777777" w:rsidR="00505328" w:rsidRDefault="00C70A07">
            <w:pPr>
              <w:spacing w:after="0"/>
              <w:jc w:val="center"/>
              <w:rPr>
                <w:rFonts w:ascii="Calibri" w:eastAsia="Times New Roman" w:hAnsi="Calibri" w:cs="Times New Roman"/>
                <w:b/>
                <w:bCs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spacing w:val="0"/>
                <w:sz w:val="22"/>
                <w:szCs w:val="22"/>
                <w:lang w:eastAsia="pl-PL"/>
              </w:rPr>
              <w:t>Wykaz załączników do wniosku o płatność</w:t>
            </w:r>
          </w:p>
        </w:tc>
        <w:tc>
          <w:tcPr>
            <w:tcW w:w="885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4C4B593A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b/>
                <w:bCs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14:paraId="7C4BD913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2B04714" w14:textId="77777777" w:rsidR="00505328" w:rsidRDefault="00C70A07">
            <w:pPr>
              <w:spacing w:after="0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bookmarkStart w:id="0" w:name="OLE_LINK1"/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Lp.</w:t>
            </w:r>
          </w:p>
        </w:tc>
        <w:tc>
          <w:tcPr>
            <w:tcW w:w="80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FA38E62" w14:textId="77777777" w:rsidR="00505328" w:rsidRDefault="00C70A07">
            <w:pPr>
              <w:spacing w:after="0"/>
              <w:rPr>
                <w:rFonts w:ascii="Calibri" w:eastAsia="Times New Roman" w:hAnsi="Calibri" w:cs="Times New Roman"/>
                <w:b/>
                <w:bCs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spacing w:val="0"/>
                <w:sz w:val="22"/>
                <w:szCs w:val="22"/>
                <w:lang w:eastAsia="pl-PL"/>
              </w:rPr>
              <w:t>Nazwa załącznika</w:t>
            </w:r>
          </w:p>
        </w:tc>
        <w:tc>
          <w:tcPr>
            <w:tcW w:w="8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099EDFE" w14:textId="77777777" w:rsidR="00505328" w:rsidRDefault="00C70A07">
            <w:pPr>
              <w:spacing w:after="0"/>
              <w:rPr>
                <w:rFonts w:ascii="Calibri" w:eastAsia="Times New Roman" w:hAnsi="Calibri" w:cs="Times New Roman"/>
                <w:b/>
                <w:bCs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spacing w:val="0"/>
                <w:sz w:val="22"/>
                <w:szCs w:val="22"/>
                <w:lang w:eastAsia="pl-PL"/>
              </w:rPr>
              <w:t>TAK/ND</w:t>
            </w:r>
          </w:p>
        </w:tc>
      </w:tr>
      <w:tr w:rsidR="00505328" w14:paraId="4191F842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4D3A9C3" w14:textId="77777777" w:rsidR="00505328" w:rsidRDefault="00C70A07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1</w:t>
            </w:r>
          </w:p>
        </w:tc>
        <w:tc>
          <w:tcPr>
            <w:tcW w:w="8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7245B0E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 xml:space="preserve">Faktury lub dokumenty o </w:t>
            </w:r>
            <w:r>
              <w:rPr>
                <w:rFonts w:ascii="Calibri" w:hAnsi="Calibri" w:cs="Calibri"/>
                <w:sz w:val="22"/>
                <w:szCs w:val="22"/>
              </w:rPr>
              <w:t>równoważnej wartości dowodowej</w:t>
            </w:r>
          </w:p>
        </w:tc>
        <w:tc>
          <w:tcPr>
            <w:tcW w:w="8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8C61149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14:paraId="6C0F5D3C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7EDD48B" w14:textId="77777777" w:rsidR="00505328" w:rsidRDefault="00C70A07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2</w:t>
            </w:r>
          </w:p>
        </w:tc>
        <w:tc>
          <w:tcPr>
            <w:tcW w:w="8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9FFA6CC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>Dokumenty potwierdzające płatność (dowody zapłaty);</w:t>
            </w:r>
          </w:p>
        </w:tc>
        <w:tc>
          <w:tcPr>
            <w:tcW w:w="8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FAEB2D4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14:paraId="0C7674F4" w14:textId="77777777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478A821" w14:textId="77777777" w:rsidR="00505328" w:rsidRDefault="00C70A07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3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3D6D207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>Dokumenty potwierdzające promowanie świadczonych przez Beneficjenta usług lub produktów</w:t>
            </w:r>
          </w:p>
        </w:tc>
        <w:tc>
          <w:tcPr>
            <w:tcW w:w="8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34440CB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14:paraId="4B1BF43E" w14:textId="77777777">
        <w:tblPrEx>
          <w:tblCellMar>
            <w:top w:w="0" w:type="dxa"/>
            <w:bottom w:w="0" w:type="dxa"/>
          </w:tblCellMar>
        </w:tblPrEx>
        <w:trPr>
          <w:trHeight w:val="600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77179E0" w14:textId="77777777" w:rsidR="00505328" w:rsidRDefault="00C70A07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4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75D59EC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 xml:space="preserve">Dokumenty potwierdzające publikowanie lub aktualizację zakresu </w:t>
            </w:r>
            <w:r>
              <w:rPr>
                <w:rFonts w:ascii="Calibri" w:hAnsi="Calibri" w:cs="Calibri"/>
                <w:sz w:val="22"/>
                <w:szCs w:val="22"/>
              </w:rPr>
              <w:t>świadczonych przez Beneficjenta usług lub produktów</w:t>
            </w:r>
          </w:p>
        </w:tc>
        <w:tc>
          <w:tcPr>
            <w:tcW w:w="8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34F7A83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14:paraId="432E60D8" w14:textId="77777777">
        <w:tblPrEx>
          <w:tblCellMar>
            <w:top w:w="0" w:type="dxa"/>
            <w:bottom w:w="0" w:type="dxa"/>
          </w:tblCellMar>
        </w:tblPrEx>
        <w:trPr>
          <w:trHeight w:val="600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A75C3B8" w14:textId="77777777" w:rsidR="00505328" w:rsidRDefault="00C70A07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a</w:t>
            </w:r>
          </w:p>
        </w:tc>
        <w:tc>
          <w:tcPr>
            <w:tcW w:w="8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2E23179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 xml:space="preserve">Umowy z dostawcami lub wykonawcami zawierające specyfikację będącą podstawą wystawienia każdej, z przedstawionych faktur lub innych dokumentów o równoważnej wartości dowodowej, jeżeli nazwa </w:t>
            </w:r>
            <w:r>
              <w:rPr>
                <w:rFonts w:ascii="Calibri" w:hAnsi="Calibri" w:cs="Calibri"/>
                <w:sz w:val="22"/>
                <w:szCs w:val="22"/>
              </w:rPr>
              <w:t>towaru lub usługi w przedstawionej fakturze lub dokumencie o równoważnej wartości dowodowej, odnosi się do umów zawartych przez Beneficjenta lub nie pozwala na precyzyjne określenie kosztów kwalifikowalnych</w:t>
            </w:r>
          </w:p>
        </w:tc>
        <w:tc>
          <w:tcPr>
            <w:tcW w:w="8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A90E1AD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14:paraId="74226ECD" w14:textId="77777777">
        <w:tblPrEx>
          <w:tblCellMar>
            <w:top w:w="0" w:type="dxa"/>
            <w:bottom w:w="0" w:type="dxa"/>
          </w:tblCellMar>
        </w:tblPrEx>
        <w:trPr>
          <w:trHeight w:val="600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54624BE" w14:textId="77777777" w:rsidR="00505328" w:rsidRDefault="00C70A07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b</w:t>
            </w:r>
          </w:p>
        </w:tc>
        <w:tc>
          <w:tcPr>
            <w:tcW w:w="8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EFC8AE7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 xml:space="preserve">Wycena określająca wartość rynkową </w:t>
            </w:r>
            <w:r>
              <w:rPr>
                <w:rFonts w:ascii="Calibri" w:hAnsi="Calibri" w:cs="Calibri"/>
                <w:sz w:val="22"/>
                <w:szCs w:val="22"/>
              </w:rPr>
              <w:t>zakupionych używanych maszyn, urządzeń, sprzętu lub innego wyposażenia o charakterze zabytkowym albo historycznym (w przypadku operacji obejmujących zakup używanego sprzętu o charakterze zabytkowym albo historycznym )</w:t>
            </w:r>
          </w:p>
        </w:tc>
        <w:tc>
          <w:tcPr>
            <w:tcW w:w="8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9699FC0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14:paraId="33211803" w14:textId="77777777">
        <w:tblPrEx>
          <w:tblCellMar>
            <w:top w:w="0" w:type="dxa"/>
            <w:bottom w:w="0" w:type="dxa"/>
          </w:tblCellMar>
        </w:tblPrEx>
        <w:trPr>
          <w:trHeight w:val="600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8019772" w14:textId="77777777" w:rsidR="00505328" w:rsidRDefault="00C70A07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c</w:t>
            </w:r>
          </w:p>
        </w:tc>
        <w:tc>
          <w:tcPr>
            <w:tcW w:w="8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01BDCB0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>Interpretacja przepisów prawa poda</w:t>
            </w:r>
            <w:r>
              <w:rPr>
                <w:rFonts w:ascii="Calibri" w:hAnsi="Calibri" w:cs="Calibri"/>
                <w:sz w:val="22"/>
                <w:szCs w:val="22"/>
              </w:rPr>
              <w:t>tkowego (interpretacja indywidualna) wydana przez Organ upoważniony (w przypadku, gdy Beneficjent złożył do wniosku o przyznanie pomocy Oświadczenia o kwalifikowalności VAT oraz wykazał w kosztach kwalifikowalnych VAT)</w:t>
            </w:r>
          </w:p>
        </w:tc>
        <w:tc>
          <w:tcPr>
            <w:tcW w:w="8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7EE1178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14:paraId="08943E98" w14:textId="77777777">
        <w:tblPrEx>
          <w:tblCellMar>
            <w:top w:w="0" w:type="dxa"/>
            <w:bottom w:w="0" w:type="dxa"/>
          </w:tblCellMar>
        </w:tblPrEx>
        <w:trPr>
          <w:trHeight w:val="358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7A308C1" w14:textId="77777777" w:rsidR="00505328" w:rsidRDefault="00C70A07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d</w:t>
            </w:r>
          </w:p>
        </w:tc>
        <w:tc>
          <w:tcPr>
            <w:tcW w:w="8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4938989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>Umowa najmu lub dzierżawy maszyn,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wyposażenia lub nieruchomości</w:t>
            </w:r>
          </w:p>
        </w:tc>
        <w:tc>
          <w:tcPr>
            <w:tcW w:w="8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B103A2B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14:paraId="21F47A02" w14:textId="77777777">
        <w:tblPrEx>
          <w:tblCellMar>
            <w:top w:w="0" w:type="dxa"/>
            <w:bottom w:w="0" w:type="dxa"/>
          </w:tblCellMar>
        </w:tblPrEx>
        <w:trPr>
          <w:trHeight w:val="419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A31FED2" w14:textId="77777777" w:rsidR="00505328" w:rsidRDefault="00C70A07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e</w:t>
            </w:r>
          </w:p>
        </w:tc>
        <w:tc>
          <w:tcPr>
            <w:tcW w:w="8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B09A192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>Oświadczenie podmiotu ubiegającego się o przyznanie pomocy o wielkości przedsiębiorstwa</w:t>
            </w:r>
          </w:p>
        </w:tc>
        <w:tc>
          <w:tcPr>
            <w:tcW w:w="8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B882B5E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14:paraId="14B946EF" w14:textId="77777777">
        <w:tblPrEx>
          <w:tblCellMar>
            <w:top w:w="0" w:type="dxa"/>
            <w:bottom w:w="0" w:type="dxa"/>
          </w:tblCellMar>
        </w:tblPrEx>
        <w:trPr>
          <w:trHeight w:val="414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AF975CB" w14:textId="77777777" w:rsidR="00505328" w:rsidRDefault="00C70A07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5</w:t>
            </w:r>
          </w:p>
        </w:tc>
        <w:tc>
          <w:tcPr>
            <w:tcW w:w="8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F28C923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Dokumenty potwierdzające:</w:t>
            </w:r>
          </w:p>
        </w:tc>
        <w:tc>
          <w:tcPr>
            <w:tcW w:w="8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AB8F5C5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14:paraId="54D7D225" w14:textId="77777777">
        <w:tblPrEx>
          <w:tblCellMar>
            <w:top w:w="0" w:type="dxa"/>
            <w:bottom w:w="0" w:type="dxa"/>
          </w:tblCellMar>
        </w:tblPrEx>
        <w:trPr>
          <w:trHeight w:val="418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2E2F36D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7A163B4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 xml:space="preserve">- prowadzenie oddzielnego systemu rachunkowości w ramach prowadzonych ksiąg rachunkowych </w:t>
            </w:r>
            <w:r>
              <w:rPr>
                <w:rFonts w:ascii="Calibri" w:hAnsi="Calibri" w:cs="Calibri"/>
                <w:sz w:val="22"/>
                <w:szCs w:val="22"/>
              </w:rPr>
              <w:br/>
            </w:r>
            <w:r>
              <w:rPr>
                <w:rFonts w:ascii="Calibri" w:hAnsi="Calibri" w:cs="Calibri"/>
                <w:sz w:val="22"/>
                <w:szCs w:val="22"/>
              </w:rPr>
              <w:t>albo</w:t>
            </w:r>
          </w:p>
        </w:tc>
        <w:tc>
          <w:tcPr>
            <w:tcW w:w="8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57AD8B2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14:paraId="20C1D271" w14:textId="77777777">
        <w:tblPrEx>
          <w:tblCellMar>
            <w:top w:w="0" w:type="dxa"/>
            <w:bottom w:w="0" w:type="dxa"/>
          </w:tblCellMar>
        </w:tblPrEx>
        <w:trPr>
          <w:trHeight w:val="865"/>
        </w:trPr>
        <w:tc>
          <w:tcPr>
            <w:tcW w:w="42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6A5B918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  <w:tc>
          <w:tcPr>
            <w:tcW w:w="808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EBABDE3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>-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korzystania z odpowiedniego kodu rachunkowego, o którym mowa w art.. 123 ust. 2 lit. b pkt (i) rozporządzenia 2021/2115 w ramach prowadzonych ksiąg rachunkowych </w:t>
            </w:r>
            <w:r>
              <w:rPr>
                <w:rFonts w:ascii="Calibri" w:hAnsi="Calibri" w:cs="Calibri"/>
                <w:sz w:val="22"/>
                <w:szCs w:val="22"/>
              </w:rPr>
              <w:br/>
            </w:r>
            <w:r>
              <w:rPr>
                <w:rFonts w:ascii="Calibri" w:hAnsi="Calibri" w:cs="Calibri"/>
                <w:sz w:val="22"/>
                <w:szCs w:val="22"/>
              </w:rPr>
              <w:t>albo</w:t>
            </w:r>
          </w:p>
        </w:tc>
        <w:tc>
          <w:tcPr>
            <w:tcW w:w="8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D138428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14:paraId="140A8626" w14:textId="77777777">
        <w:tblPrEx>
          <w:tblCellMar>
            <w:top w:w="0" w:type="dxa"/>
            <w:bottom w:w="0" w:type="dxa"/>
          </w:tblCellMar>
        </w:tblPrEx>
        <w:trPr>
          <w:trHeight w:val="278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6B2FFB5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  <w:tc>
          <w:tcPr>
            <w:tcW w:w="8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C08A79B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 xml:space="preserve">- prowadzenia zestawienia faktur lub równoważnych dokumentów księgowych, gdy na </w:t>
            </w:r>
            <w:r>
              <w:rPr>
                <w:rFonts w:ascii="Calibri" w:hAnsi="Calibri" w:cs="Calibri"/>
                <w:sz w:val="22"/>
                <w:szCs w:val="22"/>
              </w:rPr>
              <w:t>podstawie odrębnych przepisów Beneficjent nie jest zobowiązany do prowadzenia ksiąg rachunkowych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312D1E1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14:paraId="4FCDE989" w14:textId="77777777">
        <w:tblPrEx>
          <w:tblCellMar>
            <w:top w:w="0" w:type="dxa"/>
            <w:bottom w:w="0" w:type="dxa"/>
          </w:tblCellMar>
        </w:tblPrEx>
        <w:trPr>
          <w:trHeight w:val="57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2C9185F" w14:textId="77777777" w:rsidR="00505328" w:rsidRDefault="00C70A07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6</w:t>
            </w:r>
          </w:p>
        </w:tc>
        <w:tc>
          <w:tcPr>
            <w:tcW w:w="8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7B8FA09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>Decyzja o pozwoleniu na budowę (załącznik obowiązkowy w sytuacji, gdy na etapie WoPP nie był ostatecznym dokumentem)</w:t>
            </w:r>
          </w:p>
        </w:tc>
        <w:tc>
          <w:tcPr>
            <w:tcW w:w="8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E5CF91E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14:paraId="04F10F61" w14:textId="77777777">
        <w:tblPrEx>
          <w:tblCellMar>
            <w:top w:w="0" w:type="dxa"/>
            <w:bottom w:w="0" w:type="dxa"/>
          </w:tblCellMar>
        </w:tblPrEx>
        <w:trPr>
          <w:trHeight w:val="600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9850D81" w14:textId="77777777" w:rsidR="00505328" w:rsidRDefault="00C70A07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7</w:t>
            </w:r>
          </w:p>
        </w:tc>
        <w:tc>
          <w:tcPr>
            <w:tcW w:w="8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063D471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 xml:space="preserve">Ostateczna decyzja o </w:t>
            </w:r>
            <w:r>
              <w:rPr>
                <w:rFonts w:ascii="Calibri" w:hAnsi="Calibri" w:cs="Calibri"/>
                <w:sz w:val="22"/>
                <w:szCs w:val="22"/>
              </w:rPr>
              <w:t>pozwoleniu na użytkowanie obiektu budowlanego - jeżeli taki obowiązek wynika z przepisów prawa budowlanego</w:t>
            </w:r>
          </w:p>
        </w:tc>
        <w:tc>
          <w:tcPr>
            <w:tcW w:w="8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0D9F74D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14:paraId="1926D880" w14:textId="77777777">
        <w:tblPrEx>
          <w:tblCellMar>
            <w:top w:w="0" w:type="dxa"/>
            <w:bottom w:w="0" w:type="dxa"/>
          </w:tblCellMar>
        </w:tblPrEx>
        <w:trPr>
          <w:trHeight w:val="600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EE7BDE0" w14:textId="77777777" w:rsidR="00505328" w:rsidRDefault="00C70A07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8</w:t>
            </w:r>
          </w:p>
        </w:tc>
        <w:tc>
          <w:tcPr>
            <w:tcW w:w="8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B6C18B7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Zawiadomienie właściwego organu o zakończeniu budowy złożone co najmniej 14 dni przed zamierzonym terminem przystąpienia do 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użytkowania, jeżeli obowiązek taki wynika z przepisów prawa budowlanego lub właściwy organ nałożył taki obowiązek wraz z:</w:t>
            </w:r>
          </w:p>
        </w:tc>
        <w:tc>
          <w:tcPr>
            <w:tcW w:w="8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CFCCBE4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14:paraId="29A9CE9A" w14:textId="77777777">
        <w:tblPrEx>
          <w:tblCellMar>
            <w:top w:w="0" w:type="dxa"/>
            <w:bottom w:w="0" w:type="dxa"/>
          </w:tblCellMar>
        </w:tblPrEx>
        <w:trPr>
          <w:trHeight w:val="1200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24C64D8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7C56ABD" w14:textId="77777777" w:rsidR="00505328" w:rsidRDefault="00C70A07" w:rsidP="00AB19C0">
            <w:pPr>
              <w:spacing w:after="0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- oświadczeniem Beneficjenta, że w ciągu 14 dni od dnia zgłoszenia zakończenia robót właściwy organ nie wniósł sprzeciwu</w:t>
            </w:r>
          </w:p>
          <w:p w14:paraId="7B9CBE4F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>albo</w:t>
            </w:r>
          </w:p>
        </w:tc>
        <w:tc>
          <w:tcPr>
            <w:tcW w:w="8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73DD1E3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14:paraId="79278F7B" w14:textId="77777777">
        <w:tblPrEx>
          <w:tblCellMar>
            <w:top w:w="0" w:type="dxa"/>
            <w:bottom w:w="0" w:type="dxa"/>
          </w:tblCellMar>
        </w:tblPrEx>
        <w:trPr>
          <w:trHeight w:val="5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267BB51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089F64F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>-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zaświadczeniem wydanym przez właściwy organ, że nie wnosi sprzeciwu w przypadku, gdy zawiadomienie o zakończeniu robót budowlanych będzie przedkładane przed upływem 14 dni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7BAED1F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14:paraId="6C227C40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DB85DFC" w14:textId="77777777" w:rsidR="00505328" w:rsidRDefault="00C70A07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12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4FA99F0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>Kosztorys różnicowy - jeśli dotyczy</w:t>
            </w:r>
          </w:p>
        </w:tc>
        <w:tc>
          <w:tcPr>
            <w:tcW w:w="8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CF05CBC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14:paraId="4F57A5FB" w14:textId="77777777">
        <w:tblPrEx>
          <w:tblCellMar>
            <w:top w:w="0" w:type="dxa"/>
            <w:bottom w:w="0" w:type="dxa"/>
          </w:tblCellMar>
        </w:tblPrEx>
        <w:trPr>
          <w:trHeight w:val="409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20588EF" w14:textId="77777777" w:rsidR="00505328" w:rsidRDefault="00C70A07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13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962D8AC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 xml:space="preserve">Kosztorys powykonawczy </w:t>
            </w:r>
            <w:r>
              <w:rPr>
                <w:rFonts w:ascii="Calibri" w:hAnsi="Calibri" w:cs="Calibri"/>
                <w:sz w:val="22"/>
                <w:szCs w:val="22"/>
              </w:rPr>
              <w:t>szczegółowy - jeśli dotyczy</w:t>
            </w:r>
          </w:p>
        </w:tc>
        <w:tc>
          <w:tcPr>
            <w:tcW w:w="8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01EF988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14:paraId="32214995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0876446" w14:textId="77777777" w:rsidR="00505328" w:rsidRDefault="00C70A07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14</w:t>
            </w:r>
          </w:p>
        </w:tc>
        <w:tc>
          <w:tcPr>
            <w:tcW w:w="8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51EC652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 xml:space="preserve">Protokoły odbioru robót / montażu / rozruchu maszyn i urządzeń / instalacji oprogramowania </w:t>
            </w:r>
            <w:r>
              <w:rPr>
                <w:rFonts w:ascii="Calibri" w:hAnsi="Calibri" w:cs="Calibri"/>
                <w:sz w:val="22"/>
                <w:szCs w:val="22"/>
              </w:rPr>
              <w:br/>
            </w:r>
            <w:r>
              <w:rPr>
                <w:rFonts w:ascii="Calibri" w:hAnsi="Calibri" w:cs="Calibri"/>
                <w:sz w:val="22"/>
                <w:szCs w:val="22"/>
              </w:rPr>
              <w:t xml:space="preserve">albo </w:t>
            </w:r>
            <w:r>
              <w:rPr>
                <w:rFonts w:ascii="Calibri" w:hAnsi="Calibri" w:cs="Calibri"/>
                <w:sz w:val="22"/>
                <w:szCs w:val="22"/>
              </w:rPr>
              <w:br/>
            </w:r>
            <w:r>
              <w:rPr>
                <w:rFonts w:ascii="Calibri" w:hAnsi="Calibri" w:cs="Calibri"/>
                <w:sz w:val="22"/>
                <w:szCs w:val="22"/>
              </w:rPr>
              <w:t>Oświadczenie Beneficjenta o poprawnym wykonaniu ww. czynności z udziałem środków własnych</w:t>
            </w:r>
          </w:p>
        </w:tc>
        <w:tc>
          <w:tcPr>
            <w:tcW w:w="8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8AAF90D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14:paraId="2E15C9BF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2109526" w14:textId="77777777" w:rsidR="00505328" w:rsidRDefault="00C70A07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15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136993E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 xml:space="preserve">Zatwierdzony projekt </w:t>
            </w:r>
            <w:r>
              <w:rPr>
                <w:rFonts w:ascii="Calibri" w:hAnsi="Calibri" w:cs="Calibri"/>
                <w:sz w:val="22"/>
                <w:szCs w:val="22"/>
              </w:rPr>
              <w:t>budowlany - jeśli dotyczy</w:t>
            </w:r>
          </w:p>
        </w:tc>
        <w:tc>
          <w:tcPr>
            <w:tcW w:w="8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6A1891B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14:paraId="74C32CC2" w14:textId="77777777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4E95E76" w14:textId="77777777" w:rsidR="00505328" w:rsidRDefault="00C70A07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16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7D97F93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>Umowa cesji wierzytelności</w:t>
            </w:r>
          </w:p>
        </w:tc>
        <w:tc>
          <w:tcPr>
            <w:tcW w:w="8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E0018C5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14:paraId="225E5088" w14:textId="77777777">
        <w:tblPrEx>
          <w:tblCellMar>
            <w:top w:w="0" w:type="dxa"/>
            <w:bottom w:w="0" w:type="dxa"/>
          </w:tblCellMar>
        </w:tblPrEx>
        <w:trPr>
          <w:trHeight w:val="562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E98FD97" w14:textId="77777777" w:rsidR="00505328" w:rsidRDefault="00C70A07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17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E459872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>Inne dokumenty potwierdzające osiągnięcie celów i wskaźników realizacji operacji (dotyczy sekcji Wskaźniki osiągnięcia celu(ów) operacji)</w:t>
            </w:r>
          </w:p>
        </w:tc>
        <w:tc>
          <w:tcPr>
            <w:tcW w:w="8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EF61A5D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14:paraId="168B1447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74436B8" w14:textId="77777777" w:rsidR="00505328" w:rsidRDefault="00C70A07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18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EF3E4FF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 xml:space="preserve">Informacja o numerze rachunku bankowego </w:t>
            </w:r>
            <w:r>
              <w:rPr>
                <w:rFonts w:ascii="Calibri" w:hAnsi="Calibri" w:cs="Calibri"/>
                <w:sz w:val="22"/>
                <w:szCs w:val="22"/>
              </w:rPr>
              <w:t>Beneficjenta lub cesjonariusza, prowadzonego przez bank lub spółdzielczą kasę oszczędnościowo-kredytową, na który mają być przekazane środki finansowe z tytułu pomocy</w:t>
            </w:r>
          </w:p>
        </w:tc>
        <w:tc>
          <w:tcPr>
            <w:tcW w:w="8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DA4CE4C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14:paraId="357BB5A5" w14:textId="77777777">
        <w:tblPrEx>
          <w:tblCellMar>
            <w:top w:w="0" w:type="dxa"/>
            <w:bottom w:w="0" w:type="dxa"/>
          </w:tblCellMar>
        </w:tblPrEx>
        <w:trPr>
          <w:trHeight w:val="581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0959306" w14:textId="77777777" w:rsidR="00505328" w:rsidRDefault="00C70A07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19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53645F7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 xml:space="preserve">Pełnomocnictwo (w przypadku, gdy zostało udzielone innej osobie niż podczas </w:t>
            </w:r>
            <w:r>
              <w:rPr>
                <w:rFonts w:ascii="Calibri" w:hAnsi="Calibri" w:cs="Calibri"/>
                <w:sz w:val="22"/>
                <w:szCs w:val="22"/>
              </w:rPr>
              <w:t>składania wniosku o przyznanie pomocy lub gdy zmienił się zakres poprzednio udzielonego pełnomocnictwa)</w:t>
            </w:r>
          </w:p>
        </w:tc>
        <w:tc>
          <w:tcPr>
            <w:tcW w:w="8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E26E713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14:paraId="367C87EE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5F44A97" w14:textId="77777777" w:rsidR="00505328" w:rsidRDefault="00C70A07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20</w:t>
            </w:r>
          </w:p>
        </w:tc>
        <w:tc>
          <w:tcPr>
            <w:tcW w:w="8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7DE5FEA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>Dokumenty potwierdzające zamieszkanie na obszarze objętym LSR</w:t>
            </w:r>
          </w:p>
        </w:tc>
        <w:tc>
          <w:tcPr>
            <w:tcW w:w="8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91284C6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14:paraId="28D0FC46" w14:textId="77777777">
        <w:tblPrEx>
          <w:tblCellMar>
            <w:top w:w="0" w:type="dxa"/>
            <w:bottom w:w="0" w:type="dxa"/>
          </w:tblCellMar>
        </w:tblPrEx>
        <w:trPr>
          <w:trHeight w:val="412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27793CB" w14:textId="77777777" w:rsidR="00505328" w:rsidRDefault="00C70A07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21</w:t>
            </w:r>
          </w:p>
        </w:tc>
        <w:tc>
          <w:tcPr>
            <w:tcW w:w="8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06DC6E3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 xml:space="preserve">Dokumenty potwierdzające przyznanie dotacji / dofinansowania operacji ze </w:t>
            </w:r>
            <w:r>
              <w:rPr>
                <w:rFonts w:ascii="Calibri" w:hAnsi="Calibri" w:cs="Calibri"/>
                <w:sz w:val="22"/>
                <w:szCs w:val="22"/>
              </w:rPr>
              <w:t>środków publicznych</w:t>
            </w:r>
          </w:p>
        </w:tc>
        <w:tc>
          <w:tcPr>
            <w:tcW w:w="8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E73BAC6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14:paraId="6629F8D9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46AC1B3" w14:textId="77777777" w:rsidR="00505328" w:rsidRDefault="00C70A07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22</w:t>
            </w:r>
          </w:p>
        </w:tc>
        <w:tc>
          <w:tcPr>
            <w:tcW w:w="8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E95D9AD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>Opis sposobu rozliczenia środków publicznych</w:t>
            </w:r>
          </w:p>
        </w:tc>
        <w:tc>
          <w:tcPr>
            <w:tcW w:w="8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5CCA02F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14:paraId="47B50567" w14:textId="77777777">
        <w:tblPrEx>
          <w:tblCellMar>
            <w:top w:w="0" w:type="dxa"/>
            <w:bottom w:w="0" w:type="dxa"/>
          </w:tblCellMar>
        </w:tblPrEx>
        <w:trPr>
          <w:trHeight w:val="600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33C8B80" w14:textId="77777777" w:rsidR="00505328" w:rsidRDefault="00C70A07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23</w:t>
            </w:r>
          </w:p>
        </w:tc>
        <w:tc>
          <w:tcPr>
            <w:tcW w:w="8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4C09233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 xml:space="preserve">Zestawienie umów zawartych oraz planowanych do zawarcia w tym samym roku co umowy przedstawione do refundacji, które beneficjent podpisał z wykonawcami na taki sam lub </w:t>
            </w:r>
            <w:r>
              <w:rPr>
                <w:rFonts w:ascii="Calibri" w:hAnsi="Calibri" w:cs="Calibri"/>
                <w:sz w:val="22"/>
                <w:szCs w:val="22"/>
              </w:rPr>
              <w:t>zbliżony co do charakteru rodzaju dostaw/usług/robót budowlanych</w:t>
            </w:r>
          </w:p>
        </w:tc>
        <w:tc>
          <w:tcPr>
            <w:tcW w:w="8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AB5B387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14:paraId="622B9D81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69D2593" w14:textId="77777777" w:rsidR="00505328" w:rsidRDefault="00C70A07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24</w:t>
            </w:r>
          </w:p>
        </w:tc>
        <w:tc>
          <w:tcPr>
            <w:tcW w:w="8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B7341F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>Oświadczenie Beneficjenta zawierające szczegółowe wyliczenie prewspółczynnika podatku VAT</w:t>
            </w:r>
          </w:p>
        </w:tc>
        <w:tc>
          <w:tcPr>
            <w:tcW w:w="8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0575A2F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14:paraId="5C790269" w14:textId="77777777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E465560" w14:textId="77777777" w:rsidR="00505328" w:rsidRDefault="00C70A07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25</w:t>
            </w:r>
          </w:p>
        </w:tc>
        <w:tc>
          <w:tcPr>
            <w:tcW w:w="8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B4612DA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 xml:space="preserve">Inne pozwolenia, zezwolenia, decyzje i inne dokumenty, których uzyskanie było </w:t>
            </w:r>
            <w:r>
              <w:rPr>
                <w:rFonts w:ascii="Calibri" w:hAnsi="Calibri" w:cs="Calibri"/>
                <w:sz w:val="22"/>
                <w:szCs w:val="22"/>
              </w:rPr>
              <w:t>wymagane przez odrębne przepisy w związku z zrealizowaną operacją</w:t>
            </w:r>
          </w:p>
        </w:tc>
        <w:tc>
          <w:tcPr>
            <w:tcW w:w="8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A4DF9E8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14:paraId="6B22C8B8" w14:textId="77777777">
        <w:tblPrEx>
          <w:tblCellMar>
            <w:top w:w="0" w:type="dxa"/>
            <w:bottom w:w="0" w:type="dxa"/>
          </w:tblCellMar>
        </w:tblPrEx>
        <w:trPr>
          <w:trHeight w:val="900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95E5AC6" w14:textId="77777777" w:rsidR="00505328" w:rsidRDefault="00C70A07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26</w:t>
            </w:r>
          </w:p>
        </w:tc>
        <w:tc>
          <w:tcPr>
            <w:tcW w:w="8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3CD3599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 xml:space="preserve">Dokumenty celne (Jednolity Dokument Administracyjny SAD -zgłoszenie w formie papierowej) zawierające stosowną adnotację celników przeprowadzających odprawę, jako </w:t>
            </w:r>
            <w:r>
              <w:rPr>
                <w:rFonts w:ascii="Calibri" w:hAnsi="Calibri" w:cs="Calibri"/>
                <w:sz w:val="22"/>
                <w:szCs w:val="22"/>
              </w:rPr>
              <w:t>potwierdzenia dopuszczenia towarów do obrotu lub (Poświadczenie Zgłoszenia Celnego PZC - zgłoszenie w formie elektronicznej) zawierającą informację dopuszczenia towaru do obrotu - dotyczy maszyn i urządzeń zakupionych w krajach nienależących do Unii Europe</w:t>
            </w:r>
            <w:r>
              <w:rPr>
                <w:rFonts w:ascii="Calibri" w:hAnsi="Calibri" w:cs="Calibri"/>
                <w:sz w:val="22"/>
                <w:szCs w:val="22"/>
              </w:rPr>
              <w:t>jskiej</w:t>
            </w:r>
          </w:p>
        </w:tc>
        <w:tc>
          <w:tcPr>
            <w:tcW w:w="8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28DF5FE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14:paraId="5A73300B" w14:textId="77777777">
        <w:tblPrEx>
          <w:tblCellMar>
            <w:top w:w="0" w:type="dxa"/>
            <w:bottom w:w="0" w:type="dxa"/>
          </w:tblCellMar>
        </w:tblPrEx>
        <w:trPr>
          <w:trHeight w:val="326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07B2492" w14:textId="77777777" w:rsidR="00505328" w:rsidRDefault="00C70A07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27</w:t>
            </w:r>
          </w:p>
        </w:tc>
        <w:tc>
          <w:tcPr>
            <w:tcW w:w="8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F36B3E6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>Zgłoszenie do ubezpieczeń ZUS ZUA</w:t>
            </w:r>
          </w:p>
        </w:tc>
        <w:tc>
          <w:tcPr>
            <w:tcW w:w="8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0A08DF7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14:paraId="6288D3A1" w14:textId="77777777">
        <w:tblPrEx>
          <w:tblCellMar>
            <w:top w:w="0" w:type="dxa"/>
            <w:bottom w:w="0" w:type="dxa"/>
          </w:tblCellMar>
        </w:tblPrEx>
        <w:trPr>
          <w:trHeight w:val="429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00704D1" w14:textId="77777777" w:rsidR="00505328" w:rsidRDefault="00C70A07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28</w:t>
            </w:r>
          </w:p>
        </w:tc>
        <w:tc>
          <w:tcPr>
            <w:tcW w:w="8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8509233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>Zaświadczenie o zgłoszeniu i okresach podlegania ubezpieczeniom społecznym (ZUS)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605AB48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14:paraId="1F4ADDCD" w14:textId="77777777">
        <w:tblPrEx>
          <w:tblCellMar>
            <w:top w:w="0" w:type="dxa"/>
            <w:bottom w:w="0" w:type="dxa"/>
          </w:tblCellMar>
        </w:tblPrEx>
        <w:trPr>
          <w:trHeight w:val="408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62BA599" w14:textId="77777777" w:rsidR="00505328" w:rsidRDefault="00C70A07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29</w:t>
            </w:r>
          </w:p>
        </w:tc>
        <w:tc>
          <w:tcPr>
            <w:tcW w:w="8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37CBDD1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>Zaświadczenie o zgłoszeniu i okresach podlegania społecznym ubezpieczeniom rolników (KRUS)</w:t>
            </w:r>
          </w:p>
        </w:tc>
        <w:tc>
          <w:tcPr>
            <w:tcW w:w="8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38ACF99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14:paraId="16CAD5EB" w14:textId="77777777">
        <w:tblPrEx>
          <w:tblCellMar>
            <w:top w:w="0" w:type="dxa"/>
            <w:bottom w:w="0" w:type="dxa"/>
          </w:tblCellMar>
        </w:tblPrEx>
        <w:trPr>
          <w:trHeight w:val="600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62BC450" w14:textId="77777777" w:rsidR="00505328" w:rsidRDefault="00C70A07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30</w:t>
            </w:r>
          </w:p>
        </w:tc>
        <w:tc>
          <w:tcPr>
            <w:tcW w:w="8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816E570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 xml:space="preserve">Dokumenty </w:t>
            </w:r>
            <w:r>
              <w:rPr>
                <w:rFonts w:ascii="Calibri" w:hAnsi="Calibri" w:cs="Calibri"/>
                <w:sz w:val="22"/>
                <w:szCs w:val="22"/>
              </w:rPr>
              <w:t>potwierdzający zgłoszenie obiektu(-ów), w którym (-ch) świadczone są usługi hotelarskie do ewidencji innych obiektów hotelarskich zgodnie z art. 39 ust. 3 ustawy o usługach hotelarskich</w:t>
            </w:r>
          </w:p>
        </w:tc>
        <w:tc>
          <w:tcPr>
            <w:tcW w:w="8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16CD242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14:paraId="286D5B73" w14:textId="77777777">
        <w:tblPrEx>
          <w:tblCellMar>
            <w:top w:w="0" w:type="dxa"/>
            <w:bottom w:w="0" w:type="dxa"/>
          </w:tblCellMar>
        </w:tblPrEx>
        <w:trPr>
          <w:trHeight w:val="595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E7D44BA" w14:textId="77777777" w:rsidR="00505328" w:rsidRDefault="00C70A07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31</w:t>
            </w:r>
          </w:p>
        </w:tc>
        <w:tc>
          <w:tcPr>
            <w:tcW w:w="8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6C281CB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 xml:space="preserve">Dokumenty potwierdzające przystąpienie do lokalnej, </w:t>
            </w:r>
            <w:r>
              <w:rPr>
                <w:rFonts w:ascii="Calibri" w:hAnsi="Calibri" w:cs="Calibri"/>
                <w:sz w:val="22"/>
                <w:szCs w:val="22"/>
              </w:rPr>
              <w:t>regionalnej lub ogólnopolskiej organizacji zrzeszającej kwaterodawców wiejskich (jeśli nie były przedłożone na etapie WoPP)</w:t>
            </w:r>
          </w:p>
        </w:tc>
        <w:tc>
          <w:tcPr>
            <w:tcW w:w="8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EFA03B8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14:paraId="7FB4746A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65A07B3" w14:textId="77777777" w:rsidR="00505328" w:rsidRDefault="00C70A07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32</w:t>
            </w:r>
          </w:p>
        </w:tc>
        <w:tc>
          <w:tcPr>
            <w:tcW w:w="8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6E604FD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>Dokumenty potwierdzające realizację koncepcji wdrożenia systemu kategoryzacji WBN</w:t>
            </w:r>
          </w:p>
        </w:tc>
        <w:tc>
          <w:tcPr>
            <w:tcW w:w="8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15A4923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14:paraId="64A1511A" w14:textId="77777777">
        <w:tblPrEx>
          <w:tblCellMar>
            <w:top w:w="0" w:type="dxa"/>
            <w:bottom w:w="0" w:type="dxa"/>
          </w:tblCellMar>
        </w:tblPrEx>
        <w:trPr>
          <w:trHeight w:val="600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8E30942" w14:textId="77777777" w:rsidR="00505328" w:rsidRDefault="00C70A07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lastRenderedPageBreak/>
              <w:t>33</w:t>
            </w:r>
          </w:p>
        </w:tc>
        <w:tc>
          <w:tcPr>
            <w:tcW w:w="8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8E70D01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 xml:space="preserve">Dokumenty potwierdzające </w:t>
            </w:r>
            <w:r>
              <w:rPr>
                <w:rFonts w:ascii="Calibri" w:hAnsi="Calibri" w:cs="Calibri"/>
                <w:sz w:val="22"/>
                <w:szCs w:val="22"/>
              </w:rPr>
              <w:t>spełnienie przez obiekt minimalnych wymagań, o których mowa w Regulaminie naborów</w:t>
            </w:r>
          </w:p>
        </w:tc>
        <w:tc>
          <w:tcPr>
            <w:tcW w:w="8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2EACC02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14:paraId="624733CF" w14:textId="77777777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BB12D43" w14:textId="77777777" w:rsidR="00505328" w:rsidRDefault="00C70A07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34</w:t>
            </w:r>
          </w:p>
        </w:tc>
        <w:tc>
          <w:tcPr>
            <w:tcW w:w="8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7221C82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>Dokumenty potwierdzające realizację programu agroterapii dla uczestników</w:t>
            </w:r>
          </w:p>
        </w:tc>
        <w:tc>
          <w:tcPr>
            <w:tcW w:w="8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2AC97C4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14:paraId="01FD1D57" w14:textId="77777777">
        <w:tblPrEx>
          <w:tblCellMar>
            <w:top w:w="0" w:type="dxa"/>
            <w:bottom w:w="0" w:type="dxa"/>
          </w:tblCellMar>
        </w:tblPrEx>
        <w:trPr>
          <w:trHeight w:val="411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09B84E8" w14:textId="77777777" w:rsidR="00505328" w:rsidRDefault="00C70A07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35</w:t>
            </w:r>
          </w:p>
        </w:tc>
        <w:tc>
          <w:tcPr>
            <w:tcW w:w="8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946AA06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 xml:space="preserve">Dokumenty potwierdzające przystąpienie do Ogólnopolskiej Sieci Zagród </w:t>
            </w:r>
            <w:r>
              <w:rPr>
                <w:rFonts w:ascii="Calibri" w:hAnsi="Calibri" w:cs="Calibri"/>
                <w:sz w:val="22"/>
                <w:szCs w:val="22"/>
              </w:rPr>
              <w:t>Edukacyjnych prowadzonej przez CDR O/Kraków</w:t>
            </w:r>
          </w:p>
        </w:tc>
        <w:tc>
          <w:tcPr>
            <w:tcW w:w="8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6F577AE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14:paraId="2AD966D8" w14:textId="77777777">
        <w:tblPrEx>
          <w:tblCellMar>
            <w:top w:w="0" w:type="dxa"/>
            <w:bottom w:w="0" w:type="dxa"/>
          </w:tblCellMar>
        </w:tblPrEx>
        <w:trPr>
          <w:trHeight w:val="589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65B3EE3" w14:textId="77777777" w:rsidR="00505328" w:rsidRDefault="00C70A07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36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8871B8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>Dokumenty potwierdzające członkostwo w Ogólnopolskiej Sieci Zagród Edukacyjnych prowadzonej przez CDR O/Kraków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E7F75DC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14:paraId="01A0DBD0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14B31ED" w14:textId="77777777" w:rsidR="00505328" w:rsidRDefault="00C70A07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37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CC7398C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 xml:space="preserve">Dokumenty potwierdzające zastosowanie wspólnego logo dla wszystkich produktów oraz </w:t>
            </w:r>
            <w:r>
              <w:rPr>
                <w:rFonts w:ascii="Calibri" w:hAnsi="Calibri" w:cs="Calibri"/>
                <w:sz w:val="22"/>
                <w:szCs w:val="22"/>
              </w:rPr>
              <w:t>producentów objętych projektem oraz wykorzystujących zasoby danego KŁŻ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1F791CB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14:paraId="06CE3119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31D5D7B" w14:textId="77777777" w:rsidR="00505328" w:rsidRDefault="00C70A07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38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89803E2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Dokumenty potwierdzające spełnienie jednego z warunków dotyczących:</w:t>
            </w:r>
          </w:p>
        </w:tc>
        <w:tc>
          <w:tcPr>
            <w:tcW w:w="8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AD9F664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14:paraId="38C7B4AD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F3E4C99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40D4C1F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 xml:space="preserve">- rozszerzenia współpracy o minimum 5 nowych rolników oraz dostosowania efektywności KŁŻ do </w:t>
            </w:r>
            <w:r>
              <w:rPr>
                <w:rFonts w:ascii="Calibri" w:hAnsi="Calibri" w:cs="Calibri"/>
                <w:sz w:val="22"/>
                <w:szCs w:val="22"/>
              </w:rPr>
              <w:t>zwiększonej liczby rolników/partnerów w ramach tego KŁŻ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D2E0021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14:paraId="22D00DC2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2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06B1DA6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  <w:tc>
          <w:tcPr>
            <w:tcW w:w="808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85D4A1E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>- objęcia sprzedażą nowego asortymentu o cechach lub ilościach wymagających nakładów finansowych na dostosowania posiadanej infrastruktury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DF10815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14:paraId="5ED815A1" w14:textId="77777777">
        <w:tblPrEx>
          <w:tblCellMar>
            <w:top w:w="0" w:type="dxa"/>
            <w:bottom w:w="0" w:type="dxa"/>
          </w:tblCellMar>
        </w:tblPrEx>
        <w:trPr>
          <w:trHeight w:val="396"/>
        </w:trPr>
        <w:tc>
          <w:tcPr>
            <w:tcW w:w="42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2AC9655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  <w:tc>
          <w:tcPr>
            <w:tcW w:w="808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20FFFF6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 xml:space="preserve">- zaimplementowania nowego systemu sprzedaży lub </w:t>
            </w:r>
            <w:r>
              <w:rPr>
                <w:rFonts w:ascii="Calibri" w:hAnsi="Calibri" w:cs="Calibri"/>
                <w:sz w:val="22"/>
                <w:szCs w:val="22"/>
              </w:rPr>
              <w:t>rozliczeń finansowych/księgowych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ADB6C57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14:paraId="765EA36D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2C29B08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  <w:tc>
          <w:tcPr>
            <w:tcW w:w="8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EC237B5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 xml:space="preserve">- rozszerzenia kręgu odbiorców poprzez szerszą promocję produktów wytwarzanych przez członków tego KŁŻ, w tym zastosowania różnorodnych kanałów komunikacji z konsumentem, ze szczególnym uwzględnieniem, co </w:t>
            </w:r>
            <w:r>
              <w:rPr>
                <w:rFonts w:ascii="Calibri" w:hAnsi="Calibri" w:cs="Calibri"/>
                <w:sz w:val="22"/>
                <w:szCs w:val="22"/>
              </w:rPr>
              <w:t>najmniej dwóch kanałów komunikacji cyfrowej (np. aplikacji na urządzenia mobilne, sklepu internetowego, strony internetowej), przy czym warunek nie dotyczy promocji alkoholu</w:t>
            </w:r>
          </w:p>
        </w:tc>
        <w:tc>
          <w:tcPr>
            <w:tcW w:w="8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BDFDE44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14:paraId="21DD8D7F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7B08CCD" w14:textId="77777777" w:rsidR="00505328" w:rsidRDefault="00C70A07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39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B166638" w14:textId="77777777" w:rsidR="00505328" w:rsidRDefault="00C70A07" w:rsidP="00AB19C0">
            <w:pPr>
              <w:spacing w:after="0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Dokumenty potwierdzające zobowiązania partnera wiodącego do </w:t>
            </w:r>
            <w:r>
              <w:rPr>
                <w:rFonts w:ascii="Calibri" w:hAnsi="Calibri" w:cs="Calibri"/>
                <w:sz w:val="22"/>
                <w:szCs w:val="22"/>
              </w:rPr>
              <w:t>przekazania części pomocy pozostałym partnerom, zgodnie z postanowieniami umowy partnerstwa dotyczącymi podziału otrzymanej pomocy pomiędzy partnerów (np. podział procentowy, podział wg. zakresu zadań do wykonania) oraz sposobu przekazania tej pomocy przez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partnera wiodącego pozostałym partnerom, w przypadku gdy umowa partnerstwa nie zawiera w swojej treści tych informacji</w:t>
            </w:r>
          </w:p>
        </w:tc>
        <w:tc>
          <w:tcPr>
            <w:tcW w:w="8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55C52B3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14:paraId="4D73BD60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B8A0D43" w14:textId="77777777" w:rsidR="00505328" w:rsidRDefault="00C70A07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40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A2BB22A" w14:textId="77777777" w:rsidR="00505328" w:rsidRDefault="00C70A07" w:rsidP="00AB19C0">
            <w:pPr>
              <w:spacing w:after="0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Upoważnienie dla osoby reprezentującej do złożenia w imieniu wnioskodawcy wniosku i wykonywania innych czynności w toku </w:t>
            </w:r>
            <w:r>
              <w:rPr>
                <w:rFonts w:ascii="Calibri" w:hAnsi="Calibri" w:cs="Calibri"/>
                <w:sz w:val="22"/>
                <w:szCs w:val="22"/>
              </w:rPr>
              <w:t>ubiegania się o wypłatę pomocy, sporządzone przez inne osoby uprawnione do reprezentacji tego podmiotu – w przypadku ubiegania się o pomoc przez osobę prawną lub jednostkę organizacyjną nieposiadającą osobowości prawnej, jeżeli reprezentacja jest wieloosob</w:t>
            </w:r>
            <w:r>
              <w:rPr>
                <w:rFonts w:ascii="Calibri" w:hAnsi="Calibri" w:cs="Calibri"/>
                <w:sz w:val="22"/>
                <w:szCs w:val="22"/>
              </w:rPr>
              <w:t>owa.</w:t>
            </w:r>
          </w:p>
        </w:tc>
        <w:tc>
          <w:tcPr>
            <w:tcW w:w="8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95E9B2C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14:paraId="0965CCDC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C34F645" w14:textId="77777777" w:rsidR="00505328" w:rsidRDefault="00C70A07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41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6D8B292" w14:textId="77777777" w:rsidR="00505328" w:rsidRDefault="00C70A07" w:rsidP="00AB19C0">
            <w:pPr>
              <w:spacing w:after="0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Oświadczenie podmiotu ubiegającego się o przyznanie pomocy o wielkości przedsiębiorstwa  - załącznik do WoP</w:t>
            </w:r>
          </w:p>
        </w:tc>
        <w:tc>
          <w:tcPr>
            <w:tcW w:w="8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2476E79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bookmarkEnd w:id="0"/>
    </w:tbl>
    <w:p w14:paraId="2170D08B" w14:textId="77777777" w:rsidR="00505328" w:rsidRDefault="00505328">
      <w:pPr>
        <w:jc w:val="right"/>
        <w:rPr>
          <w:rFonts w:ascii="Calibri" w:hAnsi="Calibri"/>
          <w:sz w:val="22"/>
          <w:szCs w:val="22"/>
        </w:rPr>
      </w:pPr>
    </w:p>
    <w:p w14:paraId="7FFD2CF0" w14:textId="77777777" w:rsidR="00505328" w:rsidRDefault="00505328">
      <w:pPr>
        <w:rPr>
          <w:rFonts w:ascii="Calibri" w:hAnsi="Calibri"/>
          <w:sz w:val="22"/>
          <w:szCs w:val="22"/>
        </w:rPr>
      </w:pPr>
    </w:p>
    <w:sectPr w:rsidR="00505328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16FB30" w14:textId="77777777" w:rsidR="00000000" w:rsidRDefault="00C70A07">
      <w:pPr>
        <w:spacing w:after="0"/>
      </w:pPr>
      <w:r>
        <w:separator/>
      </w:r>
    </w:p>
  </w:endnote>
  <w:endnote w:type="continuationSeparator" w:id="0">
    <w:p w14:paraId="2D582511" w14:textId="77777777" w:rsidR="00000000" w:rsidRDefault="00C70A0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B1FCF2" w14:textId="77777777" w:rsidR="00000000" w:rsidRDefault="00C70A07">
      <w:pPr>
        <w:spacing w:after="0"/>
      </w:pPr>
      <w:r>
        <w:separator/>
      </w:r>
    </w:p>
  </w:footnote>
  <w:footnote w:type="continuationSeparator" w:id="0">
    <w:p w14:paraId="57EF8741" w14:textId="77777777" w:rsidR="00000000" w:rsidRDefault="00C70A07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attachedTemplate r:id="rId1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505328"/>
    <w:rsid w:val="00505328"/>
    <w:rsid w:val="00590ADE"/>
    <w:rsid w:val="00AB19C0"/>
    <w:rsid w:val="00C70A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8E491EC"/>
  <w15:docId w15:val="{24C5E537-3F2B-4D02-AD93-AEDF384E95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Arial"/>
        <w:color w:val="000000"/>
        <w:spacing w:val="-6"/>
        <w:lang w:val="pl-PL" w:eastAsia="en-US" w:bidi="ar-SA"/>
      </w:rPr>
    </w:rPrDefault>
    <w:pPrDefault>
      <w:pPr>
        <w:autoSpaceDN w:val="0"/>
        <w:spacing w:before="120"/>
        <w:jc w:val="both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  <w:spacing w:before="0" w:after="160"/>
      <w:jc w:val="left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</w:style>
  <w:style w:type="paragraph" w:styleId="Stopka">
    <w:name w:val="footer"/>
    <w:basedOn w:val="Normalny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</w:style>
  <w:style w:type="character" w:styleId="Odwoaniedokomentarza">
    <w:name w:val="annotation reference"/>
    <w:basedOn w:val="Domylnaczcionkaakapitu"/>
    <w:rPr>
      <w:sz w:val="16"/>
      <w:szCs w:val="16"/>
    </w:rPr>
  </w:style>
  <w:style w:type="paragraph" w:styleId="Tekstkomentarza">
    <w:name w:val="annotation text"/>
    <w:basedOn w:val="Normalny"/>
  </w:style>
  <w:style w:type="character" w:customStyle="1" w:styleId="TekstkomentarzaZnak">
    <w:name w:val="Tekst komentarza Znak"/>
    <w:basedOn w:val="Domylnaczcionkaakapitu"/>
  </w:style>
  <w:style w:type="paragraph" w:styleId="Tematkomentarza">
    <w:name w:val="annotation subject"/>
    <w:basedOn w:val="Tekstkomentarza"/>
    <w:next w:val="Tekstkomentarza"/>
    <w:rPr>
      <w:b/>
      <w:bCs/>
    </w:rPr>
  </w:style>
  <w:style w:type="character" w:customStyle="1" w:styleId="TematkomentarzaZnak">
    <w:name w:val="Temat komentarza Znak"/>
    <w:basedOn w:val="TekstkomentarzaZnak"/>
    <w:rPr>
      <w:b/>
      <w:bCs/>
    </w:rPr>
  </w:style>
  <w:style w:type="paragraph" w:styleId="Tekstdymka">
    <w:name w:val="Balloon Text"/>
    <w:basedOn w:val="Normalny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customXml" Target="../customXml/item4.xml"/><Relationship Id="rId5" Type="http://schemas.openxmlformats.org/officeDocument/2006/relationships/footnotes" Target="footnotes.xml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5392A349535A249B00010F3DF625AA9" ma:contentTypeVersion="13" ma:contentTypeDescription="Utwórz nowy dokument." ma:contentTypeScope="" ma:versionID="341e4afd0dddb3d614687108a010e78b">
  <xsd:schema xmlns:xsd="http://www.w3.org/2001/XMLSchema" xmlns:xs="http://www.w3.org/2001/XMLSchema" xmlns:p="http://schemas.microsoft.com/office/2006/metadata/properties" xmlns:ns2="583db7d5-f609-4480-bf4a-3c3ffd6f2d39" xmlns:ns3="cb4f170d-d2c7-4190-b720-59e584736ee6" targetNamespace="http://schemas.microsoft.com/office/2006/metadata/properties" ma:root="true" ma:fieldsID="dc0733f9c0d44c440720d3587504dc3b" ns2:_="" ns3:_="">
    <xsd:import namespace="583db7d5-f609-4480-bf4a-3c3ffd6f2d39"/>
    <xsd:import namespace="cb4f170d-d2c7-4190-b720-59e584736ee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3db7d5-f609-4480-bf4a-3c3ffd6f2d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41019a92-777b-486d-9a0c-65d87c7c61c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4f170d-d2c7-4190-b720-59e584736ee6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878ef32-6ecd-45ed-820e-83691f9aa316}" ma:internalName="TaxCatchAll" ma:showField="CatchAllData" ma:web="cb4f170d-d2c7-4190-b720-59e584736ee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83db7d5-f609-4480-bf4a-3c3ffd6f2d39">
      <Terms xmlns="http://schemas.microsoft.com/office/infopath/2007/PartnerControls"/>
    </lcf76f155ced4ddcb4097134ff3c332f>
    <TaxCatchAll xmlns="cb4f170d-d2c7-4190-b720-59e584736ee6" xsi:nil="true"/>
  </documentManagement>
</p:properties>
</file>

<file path=customXml/itemProps1.xml><?xml version="1.0" encoding="utf-8"?>
<ds:datastoreItem xmlns:ds="http://schemas.openxmlformats.org/officeDocument/2006/customXml" ds:itemID="{B1045669-2A97-45F2-A94B-00F73E574394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FB3AD63A-16F6-4A40-99ED-1081E438052F}"/>
</file>

<file path=customXml/itemProps3.xml><?xml version="1.0" encoding="utf-8"?>
<ds:datastoreItem xmlns:ds="http://schemas.openxmlformats.org/officeDocument/2006/customXml" ds:itemID="{7BD52DDD-3C59-4A16-B3DC-DC2A28662608}"/>
</file>

<file path=customXml/itemProps4.xml><?xml version="1.0" encoding="utf-8"?>
<ds:datastoreItem xmlns:ds="http://schemas.openxmlformats.org/officeDocument/2006/customXml" ds:itemID="{20B1FB30-7300-4D6A-AED5-5E140083434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1176</Words>
  <Characters>7057</Characters>
  <Application>Microsoft Office Word</Application>
  <DocSecurity>0</DocSecurity>
  <Lines>58</Lines>
  <Paragraphs>16</Paragraphs>
  <ScaleCrop>false</ScaleCrop>
  <Company>ARiMR</Company>
  <LinksUpToDate>false</LinksUpToDate>
  <CharactersWithSpaces>8217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DDD.WL.DB</dc:creator>
  <dc:description/>
  <cp:lastModifiedBy>DDD</cp:lastModifiedBy>
  <cp:revision>4</cp:revision>
  <dcterms:created xsi:type="dcterms:W3CDTF">2024-11-28T08:34:00Z</dcterms:created>
  <dcterms:modified xsi:type="dcterms:W3CDTF">2024-11-28T08:35:00Z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6771a908-1c94-472c-814b-ea84861bd2fb</vt:lpwstr>
  </property>
  <property fmtid="{D5CDD505-2E9C-101B-9397-08002B2CF9AE}" pid="3" name="bjClsUserRVM">
    <vt:lpwstr>[]</vt:lpwstr>
  </property>
  <property fmtid="{D5CDD505-2E9C-101B-9397-08002B2CF9AE}" pid="4" name="bjSaver">
    <vt:lpwstr>u3rpcA9LtxaBqMiqAWNlNjzHsai6GVWL</vt:lpwstr>
  </property>
  <property fmtid="{D5CDD505-2E9C-101B-9397-08002B2CF9AE}" pid="5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6" name="bjDocumentLabelXML-0">
    <vt:lpwstr>ames.com/2008/01/sie/internal/label"&gt;&lt;element uid="e3529ac4-ce9c-4660-aa85-64853fbeee80" value="" /&gt;&lt;/sisl&gt;</vt:lpwstr>
  </property>
  <property fmtid="{D5CDD505-2E9C-101B-9397-08002B2CF9AE}" pid="7" name="bjDocumentSecurityLabel">
    <vt:lpwstr>Klasyfikacja: OGÓLNA</vt:lpwstr>
  </property>
  <property fmtid="{D5CDD505-2E9C-101B-9397-08002B2CF9AE}" pid="8" name="ContentTypeId">
    <vt:lpwstr>0x01010025392A349535A249B00010F3DF625AA9</vt:lpwstr>
  </property>
  <property fmtid="{D5CDD505-2E9C-101B-9397-08002B2CF9AE}" pid="9" name="MediaServiceImageTags">
    <vt:lpwstr/>
  </property>
</Properties>
</file>