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0021AF7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9A2F" w14:textId="77777777" w:rsidR="00445BAE" w:rsidRDefault="00445BAE">
      <w:r>
        <w:separator/>
      </w:r>
    </w:p>
  </w:endnote>
  <w:endnote w:type="continuationSeparator" w:id="0">
    <w:p w14:paraId="0BE4D478" w14:textId="77777777" w:rsidR="00445BAE" w:rsidRDefault="0044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4198DABA"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4</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0521E382"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1</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E3CF" w14:textId="77777777" w:rsidR="00445BAE" w:rsidRDefault="00445BAE">
      <w:r>
        <w:separator/>
      </w:r>
    </w:p>
  </w:footnote>
  <w:footnote w:type="continuationSeparator" w:id="0">
    <w:p w14:paraId="08143944" w14:textId="77777777" w:rsidR="00445BAE" w:rsidRDefault="00445BAE">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customXml/itemProps3.xml><?xml version="1.0" encoding="utf-8"?>
<ds:datastoreItem xmlns:ds="http://schemas.openxmlformats.org/officeDocument/2006/customXml" ds:itemID="{0AE7D9BA-C0E5-4DE5-8DEB-779B717F1DA9}"/>
</file>

<file path=customXml/itemProps4.xml><?xml version="1.0" encoding="utf-8"?>
<ds:datastoreItem xmlns:ds="http://schemas.openxmlformats.org/officeDocument/2006/customXml" ds:itemID="{A06B1EF8-8127-4C18-8EB2-7215976015A4}"/>
</file>

<file path=customXml/itemProps5.xml><?xml version="1.0" encoding="utf-8"?>
<ds:datastoreItem xmlns:ds="http://schemas.openxmlformats.org/officeDocument/2006/customXml" ds:itemID="{22FDDCC7-79C9-40D8-845D-69BDA183751A}"/>
</file>

<file path=docProps/app.xml><?xml version="1.0" encoding="utf-8"?>
<Properties xmlns="http://schemas.openxmlformats.org/officeDocument/2006/extended-properties" xmlns:vt="http://schemas.openxmlformats.org/officeDocument/2006/docPropsVTypes">
  <Template>kolor_RPO</Template>
  <TotalTime>4</TotalTime>
  <Pages>44</Pages>
  <Words>15140</Words>
  <Characters>90846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3</cp:revision>
  <cp:lastPrinted>2022-06-09T06:04:00Z</cp:lastPrinted>
  <dcterms:created xsi:type="dcterms:W3CDTF">2026-05-12T16:20:00Z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